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57666" w14:textId="10D18DBA" w:rsidR="00170F02" w:rsidRDefault="00B6581F" w:rsidP="00B6581F">
      <w:pPr>
        <w:rPr>
          <w:szCs w:val="21"/>
        </w:rPr>
      </w:pPr>
      <w:r>
        <w:rPr>
          <w:rFonts w:hint="eastAsia"/>
          <w:szCs w:val="21"/>
        </w:rPr>
        <w:t>【はじめに】</w:t>
      </w:r>
    </w:p>
    <w:p w14:paraId="5CC173DB" w14:textId="54B9DD8D" w:rsidR="00B6581F" w:rsidRDefault="00B6581F" w:rsidP="00B6581F">
      <w:pPr>
        <w:rPr>
          <w:szCs w:val="21"/>
        </w:rPr>
      </w:pPr>
      <w:r>
        <w:rPr>
          <w:rFonts w:hint="eastAsia"/>
          <w:szCs w:val="21"/>
        </w:rPr>
        <w:t>三重県医学検査学会の発表論文の作成について，よろしくお願いします．</w:t>
      </w:r>
    </w:p>
    <w:p w14:paraId="348F0859" w14:textId="77777777" w:rsidR="00B6581F" w:rsidRDefault="00B6581F" w:rsidP="00B6581F">
      <w:pPr>
        <w:rPr>
          <w:szCs w:val="21"/>
        </w:rPr>
      </w:pPr>
    </w:p>
    <w:p w14:paraId="1C109098" w14:textId="010FC4ED" w:rsidR="00B6581F" w:rsidRDefault="00B6581F" w:rsidP="00B6581F">
      <w:pPr>
        <w:rPr>
          <w:szCs w:val="21"/>
        </w:rPr>
      </w:pPr>
      <w:r>
        <w:rPr>
          <w:rFonts w:hint="eastAsia"/>
          <w:szCs w:val="21"/>
        </w:rPr>
        <w:t>ああああああああああああああああああああああああああああああああああああああああああああああああああああああああ</w:t>
      </w:r>
    </w:p>
    <w:p w14:paraId="48EC5008" w14:textId="77777777" w:rsidR="00B6581F" w:rsidRDefault="00B6581F" w:rsidP="00B6581F">
      <w:pPr>
        <w:rPr>
          <w:szCs w:val="21"/>
        </w:rPr>
      </w:pPr>
    </w:p>
    <w:p w14:paraId="6BAFAAB1" w14:textId="77777777" w:rsidR="00B6581F" w:rsidRDefault="00B6581F" w:rsidP="00B6581F">
      <w:pPr>
        <w:rPr>
          <w:szCs w:val="21"/>
        </w:rPr>
      </w:pPr>
    </w:p>
    <w:p w14:paraId="0B8EB7CB" w14:textId="77777777" w:rsidR="007D2E5E" w:rsidRDefault="007D2E5E" w:rsidP="00B6581F">
      <w:pPr>
        <w:rPr>
          <w:rFonts w:hint="eastAsia"/>
          <w:szCs w:val="21"/>
        </w:rPr>
      </w:pPr>
    </w:p>
    <w:sectPr w:rsidR="007D2E5E" w:rsidSect="0037431C">
      <w:headerReference w:type="first" r:id="rId8"/>
      <w:pgSz w:w="11906" w:h="16838" w:code="9"/>
      <w:pgMar w:top="1701" w:right="1077" w:bottom="1440" w:left="1077" w:header="1418" w:footer="992" w:gutter="0"/>
      <w:cols w:num="2" w:space="425"/>
      <w:titlePg/>
      <w:docGrid w:type="linesAndChars" w:linePitch="342" w:charSpace="47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5009C" w14:textId="77777777" w:rsidR="00E879D8" w:rsidRDefault="00E879D8" w:rsidP="00F01F62">
      <w:r>
        <w:separator/>
      </w:r>
    </w:p>
  </w:endnote>
  <w:endnote w:type="continuationSeparator" w:id="0">
    <w:p w14:paraId="241A9E18" w14:textId="77777777" w:rsidR="00E879D8" w:rsidRDefault="00E879D8" w:rsidP="00F01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43AFD" w14:textId="77777777" w:rsidR="00E879D8" w:rsidRDefault="00E879D8" w:rsidP="00F01F62">
      <w:r>
        <w:separator/>
      </w:r>
    </w:p>
  </w:footnote>
  <w:footnote w:type="continuationSeparator" w:id="0">
    <w:p w14:paraId="48BC91C5" w14:textId="77777777" w:rsidR="00E879D8" w:rsidRDefault="00E879D8" w:rsidP="00F01F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E45C8" w14:textId="3E6630D5" w:rsidR="00F01F62" w:rsidRPr="001A5237" w:rsidRDefault="00B6581F">
    <w:pPr>
      <w:pStyle w:val="a3"/>
      <w:rPr>
        <w:sz w:val="28"/>
        <w:szCs w:val="28"/>
      </w:rPr>
    </w:pPr>
    <w:r>
      <w:rPr>
        <w:rFonts w:hint="eastAsia"/>
        <w:bCs/>
        <w:color w:val="000000" w:themeColor="text1"/>
        <w:sz w:val="28"/>
        <w:szCs w:val="28"/>
      </w:rPr>
      <w:t>演題名を記入するところ、ヘッダーの編集から入力をお願います</w:t>
    </w:r>
  </w:p>
  <w:p w14:paraId="0287D69D" w14:textId="77777777" w:rsidR="00F01F62" w:rsidRPr="00F01F62" w:rsidRDefault="00F01F62">
    <w:pPr>
      <w:pStyle w:val="a3"/>
      <w:rPr>
        <w:sz w:val="28"/>
        <w:szCs w:val="28"/>
      </w:rPr>
    </w:pPr>
  </w:p>
  <w:p w14:paraId="44ECC966" w14:textId="34041F90" w:rsidR="00F01F62" w:rsidRDefault="00B6581F" w:rsidP="00CA0D25">
    <w:pPr>
      <w:pStyle w:val="a3"/>
      <w:jc w:val="left"/>
    </w:pPr>
    <w:r>
      <w:rPr>
        <w:rFonts w:hint="eastAsia"/>
      </w:rPr>
      <w:t>三重県立総合医療センター　○○〇部</w:t>
    </w:r>
    <w:r w:rsidR="00885BB2">
      <w:rPr>
        <w:rFonts w:hint="eastAsia"/>
        <w:vertAlign w:val="superscript"/>
      </w:rPr>
      <w:t xml:space="preserve">　</w:t>
    </w:r>
  </w:p>
  <w:p w14:paraId="048EE737" w14:textId="25EA458E" w:rsidR="009E051E" w:rsidRDefault="009E051E" w:rsidP="00EB7354">
    <w:pPr>
      <w:pStyle w:val="a3"/>
      <w:jc w:val="left"/>
    </w:pPr>
    <w:r>
      <w:rPr>
        <w:rFonts w:hint="eastAsia"/>
      </w:rPr>
      <w:t>○</w:t>
    </w:r>
    <w:r w:rsidR="00B6581F">
      <w:rPr>
        <w:rFonts w:hint="eastAsia"/>
      </w:rPr>
      <w:t>氏名記入，医療花子，医療太郎，</w:t>
    </w:r>
  </w:p>
  <w:p w14:paraId="7948DE1A" w14:textId="77777777" w:rsidR="00F01F62" w:rsidRPr="009E051E" w:rsidRDefault="00F01F62" w:rsidP="00F01F62">
    <w:pPr>
      <w:pStyle w:val="a3"/>
      <w:jc w:val="right"/>
    </w:pPr>
  </w:p>
  <w:p w14:paraId="19D2D66C" w14:textId="0BE17B67" w:rsidR="00F01F62" w:rsidRPr="00F01F62" w:rsidRDefault="00250A60" w:rsidP="00B6581F">
    <w:pPr>
      <w:pStyle w:val="a3"/>
      <w:wordWrap w:val="0"/>
      <w:ind w:right="210"/>
      <w:jc w:val="right"/>
    </w:pPr>
    <w:r>
      <w:rPr>
        <w:rFonts w:hint="eastAsia"/>
      </w:rPr>
      <w:t xml:space="preserve">　　</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72D02"/>
    <w:multiLevelType w:val="hybridMultilevel"/>
    <w:tmpl w:val="12F47090"/>
    <w:lvl w:ilvl="0" w:tplc="10A4AC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62473A"/>
    <w:multiLevelType w:val="hybridMultilevel"/>
    <w:tmpl w:val="70388AD0"/>
    <w:lvl w:ilvl="0" w:tplc="34BA4634">
      <w:start w:val="1"/>
      <w:numFmt w:val="decimal"/>
      <w:lvlText w:val="%1)"/>
      <w:lvlJc w:val="left"/>
      <w:pPr>
        <w:ind w:left="885" w:hanging="420"/>
      </w:pPr>
      <w:rPr>
        <w:rFonts w:hint="eastAsia"/>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2" w15:restartNumberingAfterBreak="0">
    <w:nsid w:val="11CC691A"/>
    <w:multiLevelType w:val="hybridMultilevel"/>
    <w:tmpl w:val="B9E2A43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7C75392"/>
    <w:multiLevelType w:val="hybridMultilevel"/>
    <w:tmpl w:val="16C84DAA"/>
    <w:lvl w:ilvl="0" w:tplc="34BA4634">
      <w:start w:val="1"/>
      <w:numFmt w:val="decimal"/>
      <w:lvlText w:val="%1)"/>
      <w:lvlJc w:val="left"/>
      <w:pPr>
        <w:ind w:left="56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9FC1D64"/>
    <w:multiLevelType w:val="hybridMultilevel"/>
    <w:tmpl w:val="9CF4C1B4"/>
    <w:lvl w:ilvl="0" w:tplc="34BA463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37449EB"/>
    <w:multiLevelType w:val="hybridMultilevel"/>
    <w:tmpl w:val="F7C87888"/>
    <w:lvl w:ilvl="0" w:tplc="04090017">
      <w:start w:val="1"/>
      <w:numFmt w:val="aiueoFullWidth"/>
      <w:lvlText w:val="(%1)"/>
      <w:lvlJc w:val="left"/>
      <w:pPr>
        <w:ind w:left="651" w:hanging="420"/>
      </w:pPr>
    </w:lvl>
    <w:lvl w:ilvl="1" w:tplc="04090017" w:tentative="1">
      <w:start w:val="1"/>
      <w:numFmt w:val="aiueoFullWidth"/>
      <w:lvlText w:val="(%2)"/>
      <w:lvlJc w:val="left"/>
      <w:pPr>
        <w:ind w:left="1071" w:hanging="420"/>
      </w:pPr>
    </w:lvl>
    <w:lvl w:ilvl="2" w:tplc="04090011" w:tentative="1">
      <w:start w:val="1"/>
      <w:numFmt w:val="decimalEnclosedCircle"/>
      <w:lvlText w:val="%3"/>
      <w:lvlJc w:val="left"/>
      <w:pPr>
        <w:ind w:left="1491" w:hanging="420"/>
      </w:pPr>
    </w:lvl>
    <w:lvl w:ilvl="3" w:tplc="0409000F" w:tentative="1">
      <w:start w:val="1"/>
      <w:numFmt w:val="decimal"/>
      <w:lvlText w:val="%4."/>
      <w:lvlJc w:val="left"/>
      <w:pPr>
        <w:ind w:left="1911" w:hanging="420"/>
      </w:pPr>
    </w:lvl>
    <w:lvl w:ilvl="4" w:tplc="04090017" w:tentative="1">
      <w:start w:val="1"/>
      <w:numFmt w:val="aiueoFullWidth"/>
      <w:lvlText w:val="(%5)"/>
      <w:lvlJc w:val="left"/>
      <w:pPr>
        <w:ind w:left="2331" w:hanging="420"/>
      </w:pPr>
    </w:lvl>
    <w:lvl w:ilvl="5" w:tplc="04090011" w:tentative="1">
      <w:start w:val="1"/>
      <w:numFmt w:val="decimalEnclosedCircle"/>
      <w:lvlText w:val="%6"/>
      <w:lvlJc w:val="left"/>
      <w:pPr>
        <w:ind w:left="2751" w:hanging="420"/>
      </w:pPr>
    </w:lvl>
    <w:lvl w:ilvl="6" w:tplc="0409000F" w:tentative="1">
      <w:start w:val="1"/>
      <w:numFmt w:val="decimal"/>
      <w:lvlText w:val="%7."/>
      <w:lvlJc w:val="left"/>
      <w:pPr>
        <w:ind w:left="3171" w:hanging="420"/>
      </w:pPr>
    </w:lvl>
    <w:lvl w:ilvl="7" w:tplc="04090017" w:tentative="1">
      <w:start w:val="1"/>
      <w:numFmt w:val="aiueoFullWidth"/>
      <w:lvlText w:val="(%8)"/>
      <w:lvlJc w:val="left"/>
      <w:pPr>
        <w:ind w:left="3591" w:hanging="420"/>
      </w:pPr>
    </w:lvl>
    <w:lvl w:ilvl="8" w:tplc="04090011" w:tentative="1">
      <w:start w:val="1"/>
      <w:numFmt w:val="decimalEnclosedCircle"/>
      <w:lvlText w:val="%9"/>
      <w:lvlJc w:val="left"/>
      <w:pPr>
        <w:ind w:left="4011" w:hanging="420"/>
      </w:pPr>
    </w:lvl>
  </w:abstractNum>
  <w:abstractNum w:abstractNumId="6" w15:restartNumberingAfterBreak="0">
    <w:nsid w:val="36BB61D9"/>
    <w:multiLevelType w:val="hybridMultilevel"/>
    <w:tmpl w:val="2988B77E"/>
    <w:lvl w:ilvl="0" w:tplc="34BA4634">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CF708CD"/>
    <w:multiLevelType w:val="hybridMultilevel"/>
    <w:tmpl w:val="A77A8944"/>
    <w:lvl w:ilvl="0" w:tplc="04090017">
      <w:start w:val="1"/>
      <w:numFmt w:val="aiueoFullWidth"/>
      <w:lvlText w:val="(%1)"/>
      <w:lvlJc w:val="left"/>
      <w:pPr>
        <w:ind w:left="651" w:hanging="420"/>
      </w:pPr>
    </w:lvl>
    <w:lvl w:ilvl="1" w:tplc="04090017" w:tentative="1">
      <w:start w:val="1"/>
      <w:numFmt w:val="aiueoFullWidth"/>
      <w:lvlText w:val="(%2)"/>
      <w:lvlJc w:val="left"/>
      <w:pPr>
        <w:ind w:left="1071" w:hanging="420"/>
      </w:pPr>
    </w:lvl>
    <w:lvl w:ilvl="2" w:tplc="04090011" w:tentative="1">
      <w:start w:val="1"/>
      <w:numFmt w:val="decimalEnclosedCircle"/>
      <w:lvlText w:val="%3"/>
      <w:lvlJc w:val="left"/>
      <w:pPr>
        <w:ind w:left="1491" w:hanging="420"/>
      </w:pPr>
    </w:lvl>
    <w:lvl w:ilvl="3" w:tplc="0409000F" w:tentative="1">
      <w:start w:val="1"/>
      <w:numFmt w:val="decimal"/>
      <w:lvlText w:val="%4."/>
      <w:lvlJc w:val="left"/>
      <w:pPr>
        <w:ind w:left="1911" w:hanging="420"/>
      </w:pPr>
    </w:lvl>
    <w:lvl w:ilvl="4" w:tplc="04090017" w:tentative="1">
      <w:start w:val="1"/>
      <w:numFmt w:val="aiueoFullWidth"/>
      <w:lvlText w:val="(%5)"/>
      <w:lvlJc w:val="left"/>
      <w:pPr>
        <w:ind w:left="2331" w:hanging="420"/>
      </w:pPr>
    </w:lvl>
    <w:lvl w:ilvl="5" w:tplc="04090011" w:tentative="1">
      <w:start w:val="1"/>
      <w:numFmt w:val="decimalEnclosedCircle"/>
      <w:lvlText w:val="%6"/>
      <w:lvlJc w:val="left"/>
      <w:pPr>
        <w:ind w:left="2751" w:hanging="420"/>
      </w:pPr>
    </w:lvl>
    <w:lvl w:ilvl="6" w:tplc="0409000F" w:tentative="1">
      <w:start w:val="1"/>
      <w:numFmt w:val="decimal"/>
      <w:lvlText w:val="%7."/>
      <w:lvlJc w:val="left"/>
      <w:pPr>
        <w:ind w:left="3171" w:hanging="420"/>
      </w:pPr>
    </w:lvl>
    <w:lvl w:ilvl="7" w:tplc="04090017" w:tentative="1">
      <w:start w:val="1"/>
      <w:numFmt w:val="aiueoFullWidth"/>
      <w:lvlText w:val="(%8)"/>
      <w:lvlJc w:val="left"/>
      <w:pPr>
        <w:ind w:left="3591" w:hanging="420"/>
      </w:pPr>
    </w:lvl>
    <w:lvl w:ilvl="8" w:tplc="04090011" w:tentative="1">
      <w:start w:val="1"/>
      <w:numFmt w:val="decimalEnclosedCircle"/>
      <w:lvlText w:val="%9"/>
      <w:lvlJc w:val="left"/>
      <w:pPr>
        <w:ind w:left="4011" w:hanging="420"/>
      </w:pPr>
    </w:lvl>
  </w:abstractNum>
  <w:abstractNum w:abstractNumId="8" w15:restartNumberingAfterBreak="0">
    <w:nsid w:val="483671EB"/>
    <w:multiLevelType w:val="hybridMultilevel"/>
    <w:tmpl w:val="D8ACB79E"/>
    <w:lvl w:ilvl="0" w:tplc="34BA4634">
      <w:start w:val="1"/>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6CB93D55"/>
    <w:multiLevelType w:val="hybridMultilevel"/>
    <w:tmpl w:val="B4747F00"/>
    <w:lvl w:ilvl="0" w:tplc="34BA4634">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385644324">
    <w:abstractNumId w:val="2"/>
  </w:num>
  <w:num w:numId="2" w16cid:durableId="1661689144">
    <w:abstractNumId w:val="3"/>
  </w:num>
  <w:num w:numId="3" w16cid:durableId="1876115466">
    <w:abstractNumId w:val="6"/>
  </w:num>
  <w:num w:numId="4" w16cid:durableId="537544427">
    <w:abstractNumId w:val="0"/>
  </w:num>
  <w:num w:numId="5" w16cid:durableId="63912796">
    <w:abstractNumId w:val="5"/>
  </w:num>
  <w:num w:numId="6" w16cid:durableId="1524199281">
    <w:abstractNumId w:val="7"/>
  </w:num>
  <w:num w:numId="7" w16cid:durableId="2065057782">
    <w:abstractNumId w:val="1"/>
  </w:num>
  <w:num w:numId="8" w16cid:durableId="1381828959">
    <w:abstractNumId w:val="8"/>
  </w:num>
  <w:num w:numId="9" w16cid:durableId="1060984958">
    <w:abstractNumId w:val="4"/>
  </w:num>
  <w:num w:numId="10" w16cid:durableId="11840510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attachedTemplate r:id="rId1"/>
  <w:defaultTabStop w:val="840"/>
  <w:drawingGridHorizontalSpacing w:val="233"/>
  <w:drawingGridVerticalSpacing w:val="17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42B"/>
    <w:rsid w:val="00001D97"/>
    <w:rsid w:val="00004554"/>
    <w:rsid w:val="00004FCC"/>
    <w:rsid w:val="00005C13"/>
    <w:rsid w:val="00007CA4"/>
    <w:rsid w:val="000106D2"/>
    <w:rsid w:val="00013DF3"/>
    <w:rsid w:val="000140F9"/>
    <w:rsid w:val="000177DC"/>
    <w:rsid w:val="0002311E"/>
    <w:rsid w:val="00027545"/>
    <w:rsid w:val="00027E92"/>
    <w:rsid w:val="00030EA3"/>
    <w:rsid w:val="00031646"/>
    <w:rsid w:val="000327B2"/>
    <w:rsid w:val="00032903"/>
    <w:rsid w:val="00033A6E"/>
    <w:rsid w:val="00035550"/>
    <w:rsid w:val="00040653"/>
    <w:rsid w:val="000439FB"/>
    <w:rsid w:val="00043C19"/>
    <w:rsid w:val="00043CDD"/>
    <w:rsid w:val="00050BE9"/>
    <w:rsid w:val="00053A21"/>
    <w:rsid w:val="00056A74"/>
    <w:rsid w:val="00064A29"/>
    <w:rsid w:val="00065D0D"/>
    <w:rsid w:val="00070FCD"/>
    <w:rsid w:val="000712C8"/>
    <w:rsid w:val="00072CFC"/>
    <w:rsid w:val="00074BA1"/>
    <w:rsid w:val="000750C0"/>
    <w:rsid w:val="00075B51"/>
    <w:rsid w:val="00080DCF"/>
    <w:rsid w:val="00083DB6"/>
    <w:rsid w:val="000928E7"/>
    <w:rsid w:val="00094296"/>
    <w:rsid w:val="00095E43"/>
    <w:rsid w:val="0009648F"/>
    <w:rsid w:val="000A0B97"/>
    <w:rsid w:val="000A1712"/>
    <w:rsid w:val="000A3373"/>
    <w:rsid w:val="000A3C17"/>
    <w:rsid w:val="000A70FF"/>
    <w:rsid w:val="000A7204"/>
    <w:rsid w:val="000B04ED"/>
    <w:rsid w:val="000B0EAF"/>
    <w:rsid w:val="000B1603"/>
    <w:rsid w:val="000B633A"/>
    <w:rsid w:val="000C182C"/>
    <w:rsid w:val="000C4A4A"/>
    <w:rsid w:val="000C5612"/>
    <w:rsid w:val="000D08CA"/>
    <w:rsid w:val="000D1592"/>
    <w:rsid w:val="000D2240"/>
    <w:rsid w:val="000D3C8A"/>
    <w:rsid w:val="000D5179"/>
    <w:rsid w:val="000E266B"/>
    <w:rsid w:val="000F0230"/>
    <w:rsid w:val="000F13D1"/>
    <w:rsid w:val="000F30E8"/>
    <w:rsid w:val="000F3DDC"/>
    <w:rsid w:val="00100F9A"/>
    <w:rsid w:val="00103087"/>
    <w:rsid w:val="00104D0B"/>
    <w:rsid w:val="001063D3"/>
    <w:rsid w:val="0012106A"/>
    <w:rsid w:val="00122786"/>
    <w:rsid w:val="001243E5"/>
    <w:rsid w:val="00125D92"/>
    <w:rsid w:val="001356F4"/>
    <w:rsid w:val="00136C43"/>
    <w:rsid w:val="00141D15"/>
    <w:rsid w:val="00141ED1"/>
    <w:rsid w:val="001469B6"/>
    <w:rsid w:val="00150D11"/>
    <w:rsid w:val="0015184E"/>
    <w:rsid w:val="00157081"/>
    <w:rsid w:val="00157297"/>
    <w:rsid w:val="00160743"/>
    <w:rsid w:val="001676CA"/>
    <w:rsid w:val="00170F02"/>
    <w:rsid w:val="001758F9"/>
    <w:rsid w:val="001762CC"/>
    <w:rsid w:val="00176F9B"/>
    <w:rsid w:val="001776C1"/>
    <w:rsid w:val="00182B96"/>
    <w:rsid w:val="00185268"/>
    <w:rsid w:val="00187AAD"/>
    <w:rsid w:val="00187F01"/>
    <w:rsid w:val="0019027F"/>
    <w:rsid w:val="001906E3"/>
    <w:rsid w:val="0019291F"/>
    <w:rsid w:val="00193D74"/>
    <w:rsid w:val="001951EE"/>
    <w:rsid w:val="001A20E6"/>
    <w:rsid w:val="001A5237"/>
    <w:rsid w:val="001A7B17"/>
    <w:rsid w:val="001A7B1F"/>
    <w:rsid w:val="001B1472"/>
    <w:rsid w:val="001B1539"/>
    <w:rsid w:val="001B6543"/>
    <w:rsid w:val="001B7DE4"/>
    <w:rsid w:val="001C1B7F"/>
    <w:rsid w:val="001C21AD"/>
    <w:rsid w:val="001C7010"/>
    <w:rsid w:val="001D25B3"/>
    <w:rsid w:val="001D2F27"/>
    <w:rsid w:val="001D48D7"/>
    <w:rsid w:val="001D72AB"/>
    <w:rsid w:val="001E3405"/>
    <w:rsid w:val="001E65B2"/>
    <w:rsid w:val="001E68A4"/>
    <w:rsid w:val="001E7057"/>
    <w:rsid w:val="001E74A1"/>
    <w:rsid w:val="001F12FA"/>
    <w:rsid w:val="001F1FAE"/>
    <w:rsid w:val="001F24AD"/>
    <w:rsid w:val="001F4B7B"/>
    <w:rsid w:val="001F5F3C"/>
    <w:rsid w:val="001F6D99"/>
    <w:rsid w:val="0020063A"/>
    <w:rsid w:val="0021406E"/>
    <w:rsid w:val="002160EF"/>
    <w:rsid w:val="002164D8"/>
    <w:rsid w:val="002168BB"/>
    <w:rsid w:val="00221C6A"/>
    <w:rsid w:val="00222838"/>
    <w:rsid w:val="002255B4"/>
    <w:rsid w:val="00225A99"/>
    <w:rsid w:val="0022784F"/>
    <w:rsid w:val="00233CF1"/>
    <w:rsid w:val="00240D64"/>
    <w:rsid w:val="00241598"/>
    <w:rsid w:val="00243734"/>
    <w:rsid w:val="00244160"/>
    <w:rsid w:val="00246AF2"/>
    <w:rsid w:val="00247241"/>
    <w:rsid w:val="00250A60"/>
    <w:rsid w:val="002548E6"/>
    <w:rsid w:val="00256211"/>
    <w:rsid w:val="00262D73"/>
    <w:rsid w:val="00264668"/>
    <w:rsid w:val="0026664D"/>
    <w:rsid w:val="00270F80"/>
    <w:rsid w:val="00274401"/>
    <w:rsid w:val="00274EBD"/>
    <w:rsid w:val="0027541D"/>
    <w:rsid w:val="002763D3"/>
    <w:rsid w:val="00280164"/>
    <w:rsid w:val="002802D0"/>
    <w:rsid w:val="002812D5"/>
    <w:rsid w:val="00287BE6"/>
    <w:rsid w:val="002903F2"/>
    <w:rsid w:val="00294658"/>
    <w:rsid w:val="00295F65"/>
    <w:rsid w:val="002A21AD"/>
    <w:rsid w:val="002A2DDC"/>
    <w:rsid w:val="002A3E72"/>
    <w:rsid w:val="002A6C40"/>
    <w:rsid w:val="002B025F"/>
    <w:rsid w:val="002B0FE7"/>
    <w:rsid w:val="002B27AA"/>
    <w:rsid w:val="002B7CB3"/>
    <w:rsid w:val="002C60F8"/>
    <w:rsid w:val="002D391D"/>
    <w:rsid w:val="002E0917"/>
    <w:rsid w:val="002E396A"/>
    <w:rsid w:val="002E4D5E"/>
    <w:rsid w:val="002E5ABF"/>
    <w:rsid w:val="002E64C4"/>
    <w:rsid w:val="002E6FE8"/>
    <w:rsid w:val="002E7791"/>
    <w:rsid w:val="002F004F"/>
    <w:rsid w:val="002F2691"/>
    <w:rsid w:val="002F3838"/>
    <w:rsid w:val="002F409A"/>
    <w:rsid w:val="002F4626"/>
    <w:rsid w:val="002F4AC3"/>
    <w:rsid w:val="002F55AF"/>
    <w:rsid w:val="002F6AF1"/>
    <w:rsid w:val="002F7974"/>
    <w:rsid w:val="0031462C"/>
    <w:rsid w:val="00321D75"/>
    <w:rsid w:val="003258F3"/>
    <w:rsid w:val="00325D0C"/>
    <w:rsid w:val="00327C6D"/>
    <w:rsid w:val="00327CDB"/>
    <w:rsid w:val="00330AFF"/>
    <w:rsid w:val="003316AC"/>
    <w:rsid w:val="00344059"/>
    <w:rsid w:val="00345859"/>
    <w:rsid w:val="0034784F"/>
    <w:rsid w:val="003500DC"/>
    <w:rsid w:val="00353BA1"/>
    <w:rsid w:val="00357EF4"/>
    <w:rsid w:val="003600B6"/>
    <w:rsid w:val="00361383"/>
    <w:rsid w:val="00361979"/>
    <w:rsid w:val="003624A2"/>
    <w:rsid w:val="0036319C"/>
    <w:rsid w:val="003664ED"/>
    <w:rsid w:val="00372780"/>
    <w:rsid w:val="0037307A"/>
    <w:rsid w:val="0037431C"/>
    <w:rsid w:val="00381879"/>
    <w:rsid w:val="00382F51"/>
    <w:rsid w:val="00382FD1"/>
    <w:rsid w:val="003859B3"/>
    <w:rsid w:val="003872A5"/>
    <w:rsid w:val="003936E4"/>
    <w:rsid w:val="00393F20"/>
    <w:rsid w:val="00395B17"/>
    <w:rsid w:val="003A2F76"/>
    <w:rsid w:val="003A6148"/>
    <w:rsid w:val="003B0DF8"/>
    <w:rsid w:val="003B199A"/>
    <w:rsid w:val="003B43ED"/>
    <w:rsid w:val="003B5FF2"/>
    <w:rsid w:val="003B7AB9"/>
    <w:rsid w:val="003C4D2C"/>
    <w:rsid w:val="003C5DE8"/>
    <w:rsid w:val="003C643F"/>
    <w:rsid w:val="003C6916"/>
    <w:rsid w:val="003C7766"/>
    <w:rsid w:val="003C79F4"/>
    <w:rsid w:val="003D1F47"/>
    <w:rsid w:val="003D2209"/>
    <w:rsid w:val="003D37FE"/>
    <w:rsid w:val="003D66CF"/>
    <w:rsid w:val="003D716D"/>
    <w:rsid w:val="003D7E5E"/>
    <w:rsid w:val="003E0CED"/>
    <w:rsid w:val="003E1738"/>
    <w:rsid w:val="003E4AB6"/>
    <w:rsid w:val="003E5884"/>
    <w:rsid w:val="003F1853"/>
    <w:rsid w:val="003F2E5A"/>
    <w:rsid w:val="003F3592"/>
    <w:rsid w:val="003F3F63"/>
    <w:rsid w:val="00402E01"/>
    <w:rsid w:val="00402FE4"/>
    <w:rsid w:val="00403374"/>
    <w:rsid w:val="004069B0"/>
    <w:rsid w:val="00410982"/>
    <w:rsid w:val="004158D8"/>
    <w:rsid w:val="00415E3D"/>
    <w:rsid w:val="004207FC"/>
    <w:rsid w:val="00421035"/>
    <w:rsid w:val="0042124B"/>
    <w:rsid w:val="004218CB"/>
    <w:rsid w:val="00425D6D"/>
    <w:rsid w:val="004263DE"/>
    <w:rsid w:val="00427F02"/>
    <w:rsid w:val="00434FD0"/>
    <w:rsid w:val="00435610"/>
    <w:rsid w:val="00437449"/>
    <w:rsid w:val="0044242B"/>
    <w:rsid w:val="0044305D"/>
    <w:rsid w:val="00444F46"/>
    <w:rsid w:val="00446469"/>
    <w:rsid w:val="0045059C"/>
    <w:rsid w:val="004534B4"/>
    <w:rsid w:val="00454F0B"/>
    <w:rsid w:val="00456F65"/>
    <w:rsid w:val="00462B34"/>
    <w:rsid w:val="00463B17"/>
    <w:rsid w:val="0046419A"/>
    <w:rsid w:val="004654C6"/>
    <w:rsid w:val="0046680A"/>
    <w:rsid w:val="004737C4"/>
    <w:rsid w:val="00480B26"/>
    <w:rsid w:val="0048108D"/>
    <w:rsid w:val="00482121"/>
    <w:rsid w:val="004856F4"/>
    <w:rsid w:val="004858C3"/>
    <w:rsid w:val="00485DBB"/>
    <w:rsid w:val="004901DC"/>
    <w:rsid w:val="00495DED"/>
    <w:rsid w:val="00497B67"/>
    <w:rsid w:val="004A09A6"/>
    <w:rsid w:val="004A574D"/>
    <w:rsid w:val="004A6DE4"/>
    <w:rsid w:val="004B11A9"/>
    <w:rsid w:val="004B28F4"/>
    <w:rsid w:val="004B6E03"/>
    <w:rsid w:val="004C02C3"/>
    <w:rsid w:val="004C0EF5"/>
    <w:rsid w:val="004C4665"/>
    <w:rsid w:val="004C5899"/>
    <w:rsid w:val="004E03B2"/>
    <w:rsid w:val="004E370C"/>
    <w:rsid w:val="004E43CD"/>
    <w:rsid w:val="004E5631"/>
    <w:rsid w:val="004F028D"/>
    <w:rsid w:val="004F27BF"/>
    <w:rsid w:val="004F7134"/>
    <w:rsid w:val="00501A58"/>
    <w:rsid w:val="00501DC5"/>
    <w:rsid w:val="0050543C"/>
    <w:rsid w:val="005056A7"/>
    <w:rsid w:val="00506C6A"/>
    <w:rsid w:val="00506D97"/>
    <w:rsid w:val="00511922"/>
    <w:rsid w:val="005228BF"/>
    <w:rsid w:val="0052545D"/>
    <w:rsid w:val="00525BD5"/>
    <w:rsid w:val="00525E94"/>
    <w:rsid w:val="005364AA"/>
    <w:rsid w:val="00536649"/>
    <w:rsid w:val="00542E75"/>
    <w:rsid w:val="00545022"/>
    <w:rsid w:val="00547D8A"/>
    <w:rsid w:val="00551F64"/>
    <w:rsid w:val="00552755"/>
    <w:rsid w:val="005550D0"/>
    <w:rsid w:val="005575C0"/>
    <w:rsid w:val="00560930"/>
    <w:rsid w:val="005633E5"/>
    <w:rsid w:val="0056600A"/>
    <w:rsid w:val="005676BC"/>
    <w:rsid w:val="0057328B"/>
    <w:rsid w:val="0057495B"/>
    <w:rsid w:val="00575F79"/>
    <w:rsid w:val="00584031"/>
    <w:rsid w:val="005853AA"/>
    <w:rsid w:val="00586B37"/>
    <w:rsid w:val="00590A31"/>
    <w:rsid w:val="00590B32"/>
    <w:rsid w:val="00593C4E"/>
    <w:rsid w:val="00593D1D"/>
    <w:rsid w:val="00595FBC"/>
    <w:rsid w:val="005A0246"/>
    <w:rsid w:val="005A432E"/>
    <w:rsid w:val="005B0B87"/>
    <w:rsid w:val="005B6F4F"/>
    <w:rsid w:val="005C1AB6"/>
    <w:rsid w:val="005C5745"/>
    <w:rsid w:val="005D3AD3"/>
    <w:rsid w:val="005E1A86"/>
    <w:rsid w:val="005E4791"/>
    <w:rsid w:val="005E5BC3"/>
    <w:rsid w:val="005E69E3"/>
    <w:rsid w:val="005E790F"/>
    <w:rsid w:val="005F13E2"/>
    <w:rsid w:val="005F2AE0"/>
    <w:rsid w:val="005F2CF5"/>
    <w:rsid w:val="005F58A9"/>
    <w:rsid w:val="005F608B"/>
    <w:rsid w:val="005F7236"/>
    <w:rsid w:val="005F79F9"/>
    <w:rsid w:val="00600122"/>
    <w:rsid w:val="00601CFD"/>
    <w:rsid w:val="006046DE"/>
    <w:rsid w:val="006077F5"/>
    <w:rsid w:val="00610731"/>
    <w:rsid w:val="006121DA"/>
    <w:rsid w:val="006123E3"/>
    <w:rsid w:val="006151CC"/>
    <w:rsid w:val="006159FC"/>
    <w:rsid w:val="00615F11"/>
    <w:rsid w:val="006205AE"/>
    <w:rsid w:val="006217D1"/>
    <w:rsid w:val="00621A70"/>
    <w:rsid w:val="00622476"/>
    <w:rsid w:val="00622CE0"/>
    <w:rsid w:val="0062378B"/>
    <w:rsid w:val="00624982"/>
    <w:rsid w:val="00625544"/>
    <w:rsid w:val="006331C0"/>
    <w:rsid w:val="00634EAD"/>
    <w:rsid w:val="00636552"/>
    <w:rsid w:val="00643243"/>
    <w:rsid w:val="00647726"/>
    <w:rsid w:val="006509CF"/>
    <w:rsid w:val="00651E51"/>
    <w:rsid w:val="006530BC"/>
    <w:rsid w:val="00654102"/>
    <w:rsid w:val="00654DD6"/>
    <w:rsid w:val="0066126B"/>
    <w:rsid w:val="00662BDC"/>
    <w:rsid w:val="00662ED2"/>
    <w:rsid w:val="0066473A"/>
    <w:rsid w:val="00665482"/>
    <w:rsid w:val="00666513"/>
    <w:rsid w:val="00673905"/>
    <w:rsid w:val="00673D3F"/>
    <w:rsid w:val="00675E3A"/>
    <w:rsid w:val="00681B22"/>
    <w:rsid w:val="00682DFF"/>
    <w:rsid w:val="00683E52"/>
    <w:rsid w:val="006845D4"/>
    <w:rsid w:val="006848CB"/>
    <w:rsid w:val="00686FA1"/>
    <w:rsid w:val="00687336"/>
    <w:rsid w:val="00687625"/>
    <w:rsid w:val="00692085"/>
    <w:rsid w:val="00695688"/>
    <w:rsid w:val="006964C1"/>
    <w:rsid w:val="006A3BCA"/>
    <w:rsid w:val="006B69E6"/>
    <w:rsid w:val="006C0154"/>
    <w:rsid w:val="006C0CB6"/>
    <w:rsid w:val="006C2241"/>
    <w:rsid w:val="006D0D8D"/>
    <w:rsid w:val="006D30BC"/>
    <w:rsid w:val="006D71C9"/>
    <w:rsid w:val="006E0E68"/>
    <w:rsid w:val="006E556E"/>
    <w:rsid w:val="006E6861"/>
    <w:rsid w:val="006F665A"/>
    <w:rsid w:val="006F7663"/>
    <w:rsid w:val="0070439A"/>
    <w:rsid w:val="0071330A"/>
    <w:rsid w:val="00713B5F"/>
    <w:rsid w:val="00713D56"/>
    <w:rsid w:val="00715464"/>
    <w:rsid w:val="007175EE"/>
    <w:rsid w:val="00720972"/>
    <w:rsid w:val="00723232"/>
    <w:rsid w:val="00723341"/>
    <w:rsid w:val="00723704"/>
    <w:rsid w:val="00723AAC"/>
    <w:rsid w:val="00726D6C"/>
    <w:rsid w:val="0073472C"/>
    <w:rsid w:val="00736285"/>
    <w:rsid w:val="007362D8"/>
    <w:rsid w:val="00736E17"/>
    <w:rsid w:val="00737A8B"/>
    <w:rsid w:val="00737EE3"/>
    <w:rsid w:val="00745102"/>
    <w:rsid w:val="00746910"/>
    <w:rsid w:val="00746BB5"/>
    <w:rsid w:val="007536D9"/>
    <w:rsid w:val="00754533"/>
    <w:rsid w:val="00754EF5"/>
    <w:rsid w:val="007604F9"/>
    <w:rsid w:val="007614EE"/>
    <w:rsid w:val="007659BC"/>
    <w:rsid w:val="0076695D"/>
    <w:rsid w:val="007703BC"/>
    <w:rsid w:val="0077158D"/>
    <w:rsid w:val="007735FB"/>
    <w:rsid w:val="00775097"/>
    <w:rsid w:val="007765F7"/>
    <w:rsid w:val="00782DBB"/>
    <w:rsid w:val="007877AA"/>
    <w:rsid w:val="007940FF"/>
    <w:rsid w:val="00794BA8"/>
    <w:rsid w:val="00795C06"/>
    <w:rsid w:val="007A214F"/>
    <w:rsid w:val="007A73FA"/>
    <w:rsid w:val="007B0272"/>
    <w:rsid w:val="007B1598"/>
    <w:rsid w:val="007B37A6"/>
    <w:rsid w:val="007B4F16"/>
    <w:rsid w:val="007C0B5D"/>
    <w:rsid w:val="007C433B"/>
    <w:rsid w:val="007D19F9"/>
    <w:rsid w:val="007D2E5E"/>
    <w:rsid w:val="007D42C7"/>
    <w:rsid w:val="007D62BE"/>
    <w:rsid w:val="007E38A4"/>
    <w:rsid w:val="007E534E"/>
    <w:rsid w:val="007E60C0"/>
    <w:rsid w:val="007F0F66"/>
    <w:rsid w:val="007F221C"/>
    <w:rsid w:val="007F3FFC"/>
    <w:rsid w:val="007F42E7"/>
    <w:rsid w:val="007F6289"/>
    <w:rsid w:val="00802A85"/>
    <w:rsid w:val="00803E75"/>
    <w:rsid w:val="00806A62"/>
    <w:rsid w:val="00806FE6"/>
    <w:rsid w:val="00816D32"/>
    <w:rsid w:val="00817E38"/>
    <w:rsid w:val="0082707B"/>
    <w:rsid w:val="008344AD"/>
    <w:rsid w:val="0083494B"/>
    <w:rsid w:val="0084472D"/>
    <w:rsid w:val="0084509C"/>
    <w:rsid w:val="0084742A"/>
    <w:rsid w:val="0085134E"/>
    <w:rsid w:val="00851FA6"/>
    <w:rsid w:val="0085363A"/>
    <w:rsid w:val="00853BB3"/>
    <w:rsid w:val="008545C8"/>
    <w:rsid w:val="00861D0C"/>
    <w:rsid w:val="00863C10"/>
    <w:rsid w:val="00865095"/>
    <w:rsid w:val="00865C39"/>
    <w:rsid w:val="00875FDD"/>
    <w:rsid w:val="00876272"/>
    <w:rsid w:val="0087773B"/>
    <w:rsid w:val="008813F7"/>
    <w:rsid w:val="008831CE"/>
    <w:rsid w:val="008835EA"/>
    <w:rsid w:val="00884EDD"/>
    <w:rsid w:val="00885BB2"/>
    <w:rsid w:val="00887068"/>
    <w:rsid w:val="00887615"/>
    <w:rsid w:val="0088784A"/>
    <w:rsid w:val="008879CE"/>
    <w:rsid w:val="008916D4"/>
    <w:rsid w:val="00893101"/>
    <w:rsid w:val="00895338"/>
    <w:rsid w:val="00895FB1"/>
    <w:rsid w:val="00897F09"/>
    <w:rsid w:val="008A7652"/>
    <w:rsid w:val="008C0A94"/>
    <w:rsid w:val="008C4267"/>
    <w:rsid w:val="008C4291"/>
    <w:rsid w:val="008C454F"/>
    <w:rsid w:val="008C5166"/>
    <w:rsid w:val="008C5E6D"/>
    <w:rsid w:val="008C64BA"/>
    <w:rsid w:val="008D474E"/>
    <w:rsid w:val="008D6F9F"/>
    <w:rsid w:val="008E08DA"/>
    <w:rsid w:val="008E53F9"/>
    <w:rsid w:val="008F1EDA"/>
    <w:rsid w:val="008F4E3B"/>
    <w:rsid w:val="008F74EE"/>
    <w:rsid w:val="009020B0"/>
    <w:rsid w:val="009021A4"/>
    <w:rsid w:val="00903724"/>
    <w:rsid w:val="00907747"/>
    <w:rsid w:val="00910E93"/>
    <w:rsid w:val="00912876"/>
    <w:rsid w:val="0091391E"/>
    <w:rsid w:val="00914700"/>
    <w:rsid w:val="00917F14"/>
    <w:rsid w:val="00924EAE"/>
    <w:rsid w:val="00927B0C"/>
    <w:rsid w:val="0093323F"/>
    <w:rsid w:val="00934C00"/>
    <w:rsid w:val="00937B5D"/>
    <w:rsid w:val="00942688"/>
    <w:rsid w:val="00943CB4"/>
    <w:rsid w:val="00954A1C"/>
    <w:rsid w:val="00956240"/>
    <w:rsid w:val="0096049B"/>
    <w:rsid w:val="009610D9"/>
    <w:rsid w:val="0096639A"/>
    <w:rsid w:val="0097076E"/>
    <w:rsid w:val="009723CE"/>
    <w:rsid w:val="00972742"/>
    <w:rsid w:val="00974335"/>
    <w:rsid w:val="00974392"/>
    <w:rsid w:val="00977E9E"/>
    <w:rsid w:val="00987D7C"/>
    <w:rsid w:val="00990BDD"/>
    <w:rsid w:val="00993937"/>
    <w:rsid w:val="009939B7"/>
    <w:rsid w:val="009A59C3"/>
    <w:rsid w:val="009A69FD"/>
    <w:rsid w:val="009C0728"/>
    <w:rsid w:val="009D02F1"/>
    <w:rsid w:val="009D27D6"/>
    <w:rsid w:val="009D49AD"/>
    <w:rsid w:val="009D613E"/>
    <w:rsid w:val="009E025F"/>
    <w:rsid w:val="009E051E"/>
    <w:rsid w:val="009E180C"/>
    <w:rsid w:val="009E639D"/>
    <w:rsid w:val="009E6C5D"/>
    <w:rsid w:val="009F3AC2"/>
    <w:rsid w:val="009F6C17"/>
    <w:rsid w:val="009F70F4"/>
    <w:rsid w:val="00A0787D"/>
    <w:rsid w:val="00A12992"/>
    <w:rsid w:val="00A12C8E"/>
    <w:rsid w:val="00A1724A"/>
    <w:rsid w:val="00A176D9"/>
    <w:rsid w:val="00A17BCD"/>
    <w:rsid w:val="00A23A5B"/>
    <w:rsid w:val="00A30AD4"/>
    <w:rsid w:val="00A30D05"/>
    <w:rsid w:val="00A3142E"/>
    <w:rsid w:val="00A324A2"/>
    <w:rsid w:val="00A32D4D"/>
    <w:rsid w:val="00A34F3B"/>
    <w:rsid w:val="00A35967"/>
    <w:rsid w:val="00A3684F"/>
    <w:rsid w:val="00A419ED"/>
    <w:rsid w:val="00A41C44"/>
    <w:rsid w:val="00A43914"/>
    <w:rsid w:val="00A4440F"/>
    <w:rsid w:val="00A45034"/>
    <w:rsid w:val="00A46CEC"/>
    <w:rsid w:val="00A541C9"/>
    <w:rsid w:val="00A616B1"/>
    <w:rsid w:val="00A722D5"/>
    <w:rsid w:val="00A8714E"/>
    <w:rsid w:val="00A87289"/>
    <w:rsid w:val="00A908F0"/>
    <w:rsid w:val="00A91724"/>
    <w:rsid w:val="00AA0241"/>
    <w:rsid w:val="00AA0982"/>
    <w:rsid w:val="00AA368B"/>
    <w:rsid w:val="00AA3F96"/>
    <w:rsid w:val="00AA7EFE"/>
    <w:rsid w:val="00AB181C"/>
    <w:rsid w:val="00AB2781"/>
    <w:rsid w:val="00AB38E3"/>
    <w:rsid w:val="00AC3099"/>
    <w:rsid w:val="00AC31C0"/>
    <w:rsid w:val="00AC7BE8"/>
    <w:rsid w:val="00AD1ADF"/>
    <w:rsid w:val="00AD41ED"/>
    <w:rsid w:val="00AD4B1D"/>
    <w:rsid w:val="00AD7A4B"/>
    <w:rsid w:val="00AE3DFE"/>
    <w:rsid w:val="00AF1214"/>
    <w:rsid w:val="00AF13D1"/>
    <w:rsid w:val="00AF432C"/>
    <w:rsid w:val="00AF445B"/>
    <w:rsid w:val="00AF61BD"/>
    <w:rsid w:val="00B01347"/>
    <w:rsid w:val="00B04706"/>
    <w:rsid w:val="00B050B0"/>
    <w:rsid w:val="00B230B9"/>
    <w:rsid w:val="00B269F0"/>
    <w:rsid w:val="00B271AD"/>
    <w:rsid w:val="00B32751"/>
    <w:rsid w:val="00B328E3"/>
    <w:rsid w:val="00B3447B"/>
    <w:rsid w:val="00B3743E"/>
    <w:rsid w:val="00B42494"/>
    <w:rsid w:val="00B43F5E"/>
    <w:rsid w:val="00B474D4"/>
    <w:rsid w:val="00B513DC"/>
    <w:rsid w:val="00B53AE6"/>
    <w:rsid w:val="00B542C6"/>
    <w:rsid w:val="00B54A06"/>
    <w:rsid w:val="00B564B5"/>
    <w:rsid w:val="00B5658F"/>
    <w:rsid w:val="00B62DE4"/>
    <w:rsid w:val="00B63592"/>
    <w:rsid w:val="00B6581F"/>
    <w:rsid w:val="00B67C0F"/>
    <w:rsid w:val="00B71F96"/>
    <w:rsid w:val="00B7490F"/>
    <w:rsid w:val="00B75E7F"/>
    <w:rsid w:val="00B92761"/>
    <w:rsid w:val="00B94990"/>
    <w:rsid w:val="00BA0659"/>
    <w:rsid w:val="00BA10E0"/>
    <w:rsid w:val="00BA23BD"/>
    <w:rsid w:val="00BA2627"/>
    <w:rsid w:val="00BA62CD"/>
    <w:rsid w:val="00BB329D"/>
    <w:rsid w:val="00BB451F"/>
    <w:rsid w:val="00BC03EA"/>
    <w:rsid w:val="00BC598A"/>
    <w:rsid w:val="00BC7FCA"/>
    <w:rsid w:val="00BD6D32"/>
    <w:rsid w:val="00BD78A5"/>
    <w:rsid w:val="00BD7AED"/>
    <w:rsid w:val="00BE0A89"/>
    <w:rsid w:val="00BE6FD5"/>
    <w:rsid w:val="00BF08F7"/>
    <w:rsid w:val="00BF2C42"/>
    <w:rsid w:val="00BF37C8"/>
    <w:rsid w:val="00BF37D2"/>
    <w:rsid w:val="00BF738F"/>
    <w:rsid w:val="00BF75E9"/>
    <w:rsid w:val="00C01D73"/>
    <w:rsid w:val="00C10686"/>
    <w:rsid w:val="00C12115"/>
    <w:rsid w:val="00C27F05"/>
    <w:rsid w:val="00C308C8"/>
    <w:rsid w:val="00C36078"/>
    <w:rsid w:val="00C415E1"/>
    <w:rsid w:val="00C44568"/>
    <w:rsid w:val="00C476CF"/>
    <w:rsid w:val="00C52041"/>
    <w:rsid w:val="00C6014F"/>
    <w:rsid w:val="00C62DBF"/>
    <w:rsid w:val="00C6338E"/>
    <w:rsid w:val="00C63D57"/>
    <w:rsid w:val="00C64F1B"/>
    <w:rsid w:val="00C6581C"/>
    <w:rsid w:val="00C659E1"/>
    <w:rsid w:val="00C66144"/>
    <w:rsid w:val="00C66656"/>
    <w:rsid w:val="00C66A05"/>
    <w:rsid w:val="00C66C13"/>
    <w:rsid w:val="00C72545"/>
    <w:rsid w:val="00C727E3"/>
    <w:rsid w:val="00C74806"/>
    <w:rsid w:val="00C74D42"/>
    <w:rsid w:val="00C769FA"/>
    <w:rsid w:val="00C82898"/>
    <w:rsid w:val="00C863E8"/>
    <w:rsid w:val="00C86B3B"/>
    <w:rsid w:val="00C97C5F"/>
    <w:rsid w:val="00CA0D25"/>
    <w:rsid w:val="00CA1169"/>
    <w:rsid w:val="00CA375C"/>
    <w:rsid w:val="00CA61D3"/>
    <w:rsid w:val="00CB05B2"/>
    <w:rsid w:val="00CB0803"/>
    <w:rsid w:val="00CB1F9A"/>
    <w:rsid w:val="00CB6116"/>
    <w:rsid w:val="00CB748F"/>
    <w:rsid w:val="00CB7577"/>
    <w:rsid w:val="00CC22E8"/>
    <w:rsid w:val="00CC27D1"/>
    <w:rsid w:val="00CC2E8F"/>
    <w:rsid w:val="00CC2FEE"/>
    <w:rsid w:val="00CC5EB2"/>
    <w:rsid w:val="00CC71F4"/>
    <w:rsid w:val="00CD0154"/>
    <w:rsid w:val="00CD4F78"/>
    <w:rsid w:val="00CE0238"/>
    <w:rsid w:val="00CE2EEC"/>
    <w:rsid w:val="00CE7F3B"/>
    <w:rsid w:val="00CF12FE"/>
    <w:rsid w:val="00CF2E2A"/>
    <w:rsid w:val="00CF46E6"/>
    <w:rsid w:val="00CF5497"/>
    <w:rsid w:val="00CF5E4C"/>
    <w:rsid w:val="00CF6AFA"/>
    <w:rsid w:val="00CF76B9"/>
    <w:rsid w:val="00CF7866"/>
    <w:rsid w:val="00D003EE"/>
    <w:rsid w:val="00D00B6D"/>
    <w:rsid w:val="00D010A3"/>
    <w:rsid w:val="00D06767"/>
    <w:rsid w:val="00D1073E"/>
    <w:rsid w:val="00D13FA8"/>
    <w:rsid w:val="00D22983"/>
    <w:rsid w:val="00D23606"/>
    <w:rsid w:val="00D24038"/>
    <w:rsid w:val="00D2589E"/>
    <w:rsid w:val="00D25ACA"/>
    <w:rsid w:val="00D27244"/>
    <w:rsid w:val="00D27422"/>
    <w:rsid w:val="00D27CED"/>
    <w:rsid w:val="00D322BB"/>
    <w:rsid w:val="00D3289B"/>
    <w:rsid w:val="00D340A0"/>
    <w:rsid w:val="00D352F5"/>
    <w:rsid w:val="00D40F8E"/>
    <w:rsid w:val="00D44837"/>
    <w:rsid w:val="00D44B85"/>
    <w:rsid w:val="00D45067"/>
    <w:rsid w:val="00D4719C"/>
    <w:rsid w:val="00D53884"/>
    <w:rsid w:val="00D543D3"/>
    <w:rsid w:val="00D5598F"/>
    <w:rsid w:val="00D66544"/>
    <w:rsid w:val="00D7234C"/>
    <w:rsid w:val="00D73E57"/>
    <w:rsid w:val="00D76837"/>
    <w:rsid w:val="00D776E6"/>
    <w:rsid w:val="00D77BE5"/>
    <w:rsid w:val="00D8596D"/>
    <w:rsid w:val="00D8598B"/>
    <w:rsid w:val="00D86D70"/>
    <w:rsid w:val="00D905E1"/>
    <w:rsid w:val="00D91CB9"/>
    <w:rsid w:val="00D932D7"/>
    <w:rsid w:val="00DA29F0"/>
    <w:rsid w:val="00DA6842"/>
    <w:rsid w:val="00DA7EB4"/>
    <w:rsid w:val="00DB1E55"/>
    <w:rsid w:val="00DB4213"/>
    <w:rsid w:val="00DB5318"/>
    <w:rsid w:val="00DB5424"/>
    <w:rsid w:val="00DB7BBE"/>
    <w:rsid w:val="00DB7EC6"/>
    <w:rsid w:val="00DC150B"/>
    <w:rsid w:val="00DC1F93"/>
    <w:rsid w:val="00DC3ABB"/>
    <w:rsid w:val="00DC7772"/>
    <w:rsid w:val="00DD1426"/>
    <w:rsid w:val="00DD1C0E"/>
    <w:rsid w:val="00DD4CCD"/>
    <w:rsid w:val="00DE0350"/>
    <w:rsid w:val="00DE23FC"/>
    <w:rsid w:val="00DF2966"/>
    <w:rsid w:val="00DF2B9A"/>
    <w:rsid w:val="00DF5CBD"/>
    <w:rsid w:val="00DF7919"/>
    <w:rsid w:val="00E026EB"/>
    <w:rsid w:val="00E07A7B"/>
    <w:rsid w:val="00E108A1"/>
    <w:rsid w:val="00E110EE"/>
    <w:rsid w:val="00E13DD2"/>
    <w:rsid w:val="00E16FAF"/>
    <w:rsid w:val="00E20C93"/>
    <w:rsid w:val="00E21BDF"/>
    <w:rsid w:val="00E31020"/>
    <w:rsid w:val="00E35587"/>
    <w:rsid w:val="00E4136C"/>
    <w:rsid w:val="00E42F11"/>
    <w:rsid w:val="00E432B0"/>
    <w:rsid w:val="00E43FA2"/>
    <w:rsid w:val="00E45174"/>
    <w:rsid w:val="00E504A2"/>
    <w:rsid w:val="00E51888"/>
    <w:rsid w:val="00E531E4"/>
    <w:rsid w:val="00E55749"/>
    <w:rsid w:val="00E55D2C"/>
    <w:rsid w:val="00E57A26"/>
    <w:rsid w:val="00E653FA"/>
    <w:rsid w:val="00E657D0"/>
    <w:rsid w:val="00E72684"/>
    <w:rsid w:val="00E7506E"/>
    <w:rsid w:val="00E80832"/>
    <w:rsid w:val="00E82BB6"/>
    <w:rsid w:val="00E84FB3"/>
    <w:rsid w:val="00E85063"/>
    <w:rsid w:val="00E879D8"/>
    <w:rsid w:val="00E87A95"/>
    <w:rsid w:val="00E87B0B"/>
    <w:rsid w:val="00E9475C"/>
    <w:rsid w:val="00E96779"/>
    <w:rsid w:val="00E97D25"/>
    <w:rsid w:val="00EA2300"/>
    <w:rsid w:val="00EA4C45"/>
    <w:rsid w:val="00EB1974"/>
    <w:rsid w:val="00EB3296"/>
    <w:rsid w:val="00EB36BB"/>
    <w:rsid w:val="00EB3C1B"/>
    <w:rsid w:val="00EB48DC"/>
    <w:rsid w:val="00EB5426"/>
    <w:rsid w:val="00EB619C"/>
    <w:rsid w:val="00EB6A12"/>
    <w:rsid w:val="00EB722A"/>
    <w:rsid w:val="00EB7354"/>
    <w:rsid w:val="00EB74E5"/>
    <w:rsid w:val="00EC2EF8"/>
    <w:rsid w:val="00EC45B8"/>
    <w:rsid w:val="00EC4750"/>
    <w:rsid w:val="00EC5F25"/>
    <w:rsid w:val="00EC7FB8"/>
    <w:rsid w:val="00ED0B8F"/>
    <w:rsid w:val="00ED1439"/>
    <w:rsid w:val="00ED1774"/>
    <w:rsid w:val="00ED55E6"/>
    <w:rsid w:val="00ED6D92"/>
    <w:rsid w:val="00EE3902"/>
    <w:rsid w:val="00EE3B19"/>
    <w:rsid w:val="00EE4A77"/>
    <w:rsid w:val="00EE5728"/>
    <w:rsid w:val="00EE70A5"/>
    <w:rsid w:val="00EF0F59"/>
    <w:rsid w:val="00EF1F68"/>
    <w:rsid w:val="00EF20E6"/>
    <w:rsid w:val="00EF3E7C"/>
    <w:rsid w:val="00EF7D58"/>
    <w:rsid w:val="00F01109"/>
    <w:rsid w:val="00F01F62"/>
    <w:rsid w:val="00F03EC5"/>
    <w:rsid w:val="00F055E5"/>
    <w:rsid w:val="00F07CE9"/>
    <w:rsid w:val="00F144A8"/>
    <w:rsid w:val="00F17264"/>
    <w:rsid w:val="00F17FBF"/>
    <w:rsid w:val="00F20ABD"/>
    <w:rsid w:val="00F2191A"/>
    <w:rsid w:val="00F2251F"/>
    <w:rsid w:val="00F226AC"/>
    <w:rsid w:val="00F23385"/>
    <w:rsid w:val="00F25134"/>
    <w:rsid w:val="00F25B7B"/>
    <w:rsid w:val="00F26DB0"/>
    <w:rsid w:val="00F312B2"/>
    <w:rsid w:val="00F3337C"/>
    <w:rsid w:val="00F36804"/>
    <w:rsid w:val="00F40FBB"/>
    <w:rsid w:val="00F41445"/>
    <w:rsid w:val="00F425AF"/>
    <w:rsid w:val="00F46CB6"/>
    <w:rsid w:val="00F51047"/>
    <w:rsid w:val="00F54937"/>
    <w:rsid w:val="00F5505E"/>
    <w:rsid w:val="00F6449C"/>
    <w:rsid w:val="00F66E1A"/>
    <w:rsid w:val="00F67635"/>
    <w:rsid w:val="00F6790B"/>
    <w:rsid w:val="00F73540"/>
    <w:rsid w:val="00F75D6F"/>
    <w:rsid w:val="00F83F60"/>
    <w:rsid w:val="00F84455"/>
    <w:rsid w:val="00F92A80"/>
    <w:rsid w:val="00F94E64"/>
    <w:rsid w:val="00F967A7"/>
    <w:rsid w:val="00F974D7"/>
    <w:rsid w:val="00FA1B73"/>
    <w:rsid w:val="00FA4352"/>
    <w:rsid w:val="00FB1A14"/>
    <w:rsid w:val="00FC020C"/>
    <w:rsid w:val="00FC05F7"/>
    <w:rsid w:val="00FC24BB"/>
    <w:rsid w:val="00FC4F2D"/>
    <w:rsid w:val="00FC5F0B"/>
    <w:rsid w:val="00FC65C7"/>
    <w:rsid w:val="00FD0072"/>
    <w:rsid w:val="00FD0C31"/>
    <w:rsid w:val="00FD0E80"/>
    <w:rsid w:val="00FD29C6"/>
    <w:rsid w:val="00FD36C1"/>
    <w:rsid w:val="00FD48DA"/>
    <w:rsid w:val="00FD5798"/>
    <w:rsid w:val="00FD738B"/>
    <w:rsid w:val="00FD767B"/>
    <w:rsid w:val="00FD781E"/>
    <w:rsid w:val="00FE0C5D"/>
    <w:rsid w:val="00FE0CBC"/>
    <w:rsid w:val="00FE5F11"/>
    <w:rsid w:val="00FE7A28"/>
    <w:rsid w:val="00FF1022"/>
    <w:rsid w:val="00FF14EC"/>
    <w:rsid w:val="00FF29FB"/>
    <w:rsid w:val="00FF32B4"/>
    <w:rsid w:val="00FF4214"/>
    <w:rsid w:val="00FF6A7C"/>
    <w:rsid w:val="01288D34"/>
    <w:rsid w:val="01AFE61C"/>
    <w:rsid w:val="02348B00"/>
    <w:rsid w:val="0241FE87"/>
    <w:rsid w:val="024E48D3"/>
    <w:rsid w:val="02FF543C"/>
    <w:rsid w:val="03403B25"/>
    <w:rsid w:val="0462E3E3"/>
    <w:rsid w:val="04C97660"/>
    <w:rsid w:val="04D6F1B5"/>
    <w:rsid w:val="05E2CAB2"/>
    <w:rsid w:val="06160154"/>
    <w:rsid w:val="0700B196"/>
    <w:rsid w:val="075DD0CC"/>
    <w:rsid w:val="07A58ABD"/>
    <w:rsid w:val="07C29A99"/>
    <w:rsid w:val="07DCAAA8"/>
    <w:rsid w:val="08423B80"/>
    <w:rsid w:val="08AB2AE0"/>
    <w:rsid w:val="08BD6007"/>
    <w:rsid w:val="08F63CB2"/>
    <w:rsid w:val="0951EAEC"/>
    <w:rsid w:val="099BDC42"/>
    <w:rsid w:val="09EEEA35"/>
    <w:rsid w:val="09F39305"/>
    <w:rsid w:val="0A01B470"/>
    <w:rsid w:val="0A073EBC"/>
    <w:rsid w:val="0A4A679D"/>
    <w:rsid w:val="0A7BB18B"/>
    <w:rsid w:val="0B878DFD"/>
    <w:rsid w:val="0B9B49A7"/>
    <w:rsid w:val="0BC5C3F2"/>
    <w:rsid w:val="0C178998"/>
    <w:rsid w:val="0C1BFC70"/>
    <w:rsid w:val="0CB93F22"/>
    <w:rsid w:val="0CEA5265"/>
    <w:rsid w:val="0CEB11CC"/>
    <w:rsid w:val="0D882803"/>
    <w:rsid w:val="0D8CA7C2"/>
    <w:rsid w:val="0E2B563A"/>
    <w:rsid w:val="0ED7A79C"/>
    <w:rsid w:val="0EEDD048"/>
    <w:rsid w:val="0F054A15"/>
    <w:rsid w:val="0F0643BF"/>
    <w:rsid w:val="0F80EA1F"/>
    <w:rsid w:val="0FBCA8B0"/>
    <w:rsid w:val="0FC9243B"/>
    <w:rsid w:val="0FCFA072"/>
    <w:rsid w:val="0FFFC165"/>
    <w:rsid w:val="102E6569"/>
    <w:rsid w:val="10A0A262"/>
    <w:rsid w:val="10D0A991"/>
    <w:rsid w:val="11482243"/>
    <w:rsid w:val="129F4B29"/>
    <w:rsid w:val="13055838"/>
    <w:rsid w:val="13432B5B"/>
    <w:rsid w:val="13B11A76"/>
    <w:rsid w:val="13E57C59"/>
    <w:rsid w:val="14212396"/>
    <w:rsid w:val="1462F783"/>
    <w:rsid w:val="147973DF"/>
    <w:rsid w:val="14B7D21F"/>
    <w:rsid w:val="15617ADF"/>
    <w:rsid w:val="1709DFF4"/>
    <w:rsid w:val="171FF864"/>
    <w:rsid w:val="175EE120"/>
    <w:rsid w:val="17BFDCA6"/>
    <w:rsid w:val="1A99FD62"/>
    <w:rsid w:val="1AB5EA40"/>
    <w:rsid w:val="1AE2A8AB"/>
    <w:rsid w:val="1BA655F8"/>
    <w:rsid w:val="1BAE9B41"/>
    <w:rsid w:val="1BDFF474"/>
    <w:rsid w:val="1BE7A2C1"/>
    <w:rsid w:val="1CD32D1B"/>
    <w:rsid w:val="1CDFC36C"/>
    <w:rsid w:val="1CE8CECD"/>
    <w:rsid w:val="1D02D900"/>
    <w:rsid w:val="1E9D9D6D"/>
    <w:rsid w:val="201144ED"/>
    <w:rsid w:val="206173C1"/>
    <w:rsid w:val="20B53CE6"/>
    <w:rsid w:val="2115EECF"/>
    <w:rsid w:val="214AAE37"/>
    <w:rsid w:val="21898D7F"/>
    <w:rsid w:val="22644EC3"/>
    <w:rsid w:val="228656C2"/>
    <w:rsid w:val="2292DCF8"/>
    <w:rsid w:val="229D5C76"/>
    <w:rsid w:val="22E76ADC"/>
    <w:rsid w:val="22F8800E"/>
    <w:rsid w:val="236B5096"/>
    <w:rsid w:val="23D58B44"/>
    <w:rsid w:val="2442D964"/>
    <w:rsid w:val="244AF51D"/>
    <w:rsid w:val="24688209"/>
    <w:rsid w:val="2522446C"/>
    <w:rsid w:val="255DCDF3"/>
    <w:rsid w:val="25C4FD92"/>
    <w:rsid w:val="25D1D84F"/>
    <w:rsid w:val="25D52658"/>
    <w:rsid w:val="2607E969"/>
    <w:rsid w:val="261D4056"/>
    <w:rsid w:val="2657B1B9"/>
    <w:rsid w:val="26A5B711"/>
    <w:rsid w:val="272368E7"/>
    <w:rsid w:val="27BCA2E1"/>
    <w:rsid w:val="27CE6E25"/>
    <w:rsid w:val="282ABC07"/>
    <w:rsid w:val="292DF88D"/>
    <w:rsid w:val="2946F031"/>
    <w:rsid w:val="294F84D4"/>
    <w:rsid w:val="2A52827C"/>
    <w:rsid w:val="2A78D74D"/>
    <w:rsid w:val="2A81F8E0"/>
    <w:rsid w:val="2A844634"/>
    <w:rsid w:val="2A8EB0DA"/>
    <w:rsid w:val="2B284BE2"/>
    <w:rsid w:val="2B57FC64"/>
    <w:rsid w:val="2B62E42A"/>
    <w:rsid w:val="2BE33DAE"/>
    <w:rsid w:val="2BF4C618"/>
    <w:rsid w:val="2C29111D"/>
    <w:rsid w:val="2CB7CA39"/>
    <w:rsid w:val="2D96C73C"/>
    <w:rsid w:val="2E9FB1BA"/>
    <w:rsid w:val="2FC36769"/>
    <w:rsid w:val="2FD869C1"/>
    <w:rsid w:val="3064365B"/>
    <w:rsid w:val="3099815B"/>
    <w:rsid w:val="30B65444"/>
    <w:rsid w:val="3157F802"/>
    <w:rsid w:val="31997216"/>
    <w:rsid w:val="31AA4E3C"/>
    <w:rsid w:val="31B25FE7"/>
    <w:rsid w:val="31CDEBC2"/>
    <w:rsid w:val="325B6398"/>
    <w:rsid w:val="3381DE72"/>
    <w:rsid w:val="34242D15"/>
    <w:rsid w:val="348F5CC3"/>
    <w:rsid w:val="358143DA"/>
    <w:rsid w:val="35BA3E79"/>
    <w:rsid w:val="35E6055A"/>
    <w:rsid w:val="363F4572"/>
    <w:rsid w:val="364325B9"/>
    <w:rsid w:val="36620FF0"/>
    <w:rsid w:val="36D1B6A8"/>
    <w:rsid w:val="3764EA44"/>
    <w:rsid w:val="3798F519"/>
    <w:rsid w:val="3819F4A9"/>
    <w:rsid w:val="389115A4"/>
    <w:rsid w:val="38F2A411"/>
    <w:rsid w:val="396D1A54"/>
    <w:rsid w:val="39EC4826"/>
    <w:rsid w:val="3A1112B2"/>
    <w:rsid w:val="3A2F5E16"/>
    <w:rsid w:val="3A378B12"/>
    <w:rsid w:val="3B2C37DF"/>
    <w:rsid w:val="3C0BFECF"/>
    <w:rsid w:val="3C63A0C6"/>
    <w:rsid w:val="3C99A4FE"/>
    <w:rsid w:val="3CAC8EFE"/>
    <w:rsid w:val="3D1E4C3F"/>
    <w:rsid w:val="3D728CAA"/>
    <w:rsid w:val="3DB32252"/>
    <w:rsid w:val="3DCD5133"/>
    <w:rsid w:val="3E33CA61"/>
    <w:rsid w:val="3FC85C0C"/>
    <w:rsid w:val="40567B4A"/>
    <w:rsid w:val="42371CA8"/>
    <w:rsid w:val="43111E7A"/>
    <w:rsid w:val="4334FD32"/>
    <w:rsid w:val="453CEEF2"/>
    <w:rsid w:val="45D64AF6"/>
    <w:rsid w:val="464AF773"/>
    <w:rsid w:val="46C7E0D0"/>
    <w:rsid w:val="46F8A745"/>
    <w:rsid w:val="471AEE06"/>
    <w:rsid w:val="475EC5F0"/>
    <w:rsid w:val="47F691DD"/>
    <w:rsid w:val="48A17AEB"/>
    <w:rsid w:val="491142B9"/>
    <w:rsid w:val="4913BF7B"/>
    <w:rsid w:val="4993E66E"/>
    <w:rsid w:val="49EA956D"/>
    <w:rsid w:val="4A05E208"/>
    <w:rsid w:val="4A74C946"/>
    <w:rsid w:val="4B208A9D"/>
    <w:rsid w:val="4B3B1279"/>
    <w:rsid w:val="4BBB9455"/>
    <w:rsid w:val="4BE746B4"/>
    <w:rsid w:val="4CF6DFF1"/>
    <w:rsid w:val="4D023F0A"/>
    <w:rsid w:val="4D14FD22"/>
    <w:rsid w:val="4D1726F8"/>
    <w:rsid w:val="4D31CDA7"/>
    <w:rsid w:val="4DC84921"/>
    <w:rsid w:val="4E0EF586"/>
    <w:rsid w:val="4E2DA2DC"/>
    <w:rsid w:val="4F30B9E9"/>
    <w:rsid w:val="4FAFB265"/>
    <w:rsid w:val="50021A93"/>
    <w:rsid w:val="5010375B"/>
    <w:rsid w:val="503FB00D"/>
    <w:rsid w:val="5089C721"/>
    <w:rsid w:val="509AF027"/>
    <w:rsid w:val="50DEC54C"/>
    <w:rsid w:val="513D7CBD"/>
    <w:rsid w:val="51A0B809"/>
    <w:rsid w:val="524D4310"/>
    <w:rsid w:val="52CC77A1"/>
    <w:rsid w:val="52EFBA2B"/>
    <w:rsid w:val="53240924"/>
    <w:rsid w:val="53CDC743"/>
    <w:rsid w:val="5469848B"/>
    <w:rsid w:val="552C2CF8"/>
    <w:rsid w:val="55B1DEFB"/>
    <w:rsid w:val="55CDB370"/>
    <w:rsid w:val="560E67F8"/>
    <w:rsid w:val="5716153E"/>
    <w:rsid w:val="578E1B3B"/>
    <w:rsid w:val="57D1DE57"/>
    <w:rsid w:val="5812B52F"/>
    <w:rsid w:val="586D18B2"/>
    <w:rsid w:val="595C6E67"/>
    <w:rsid w:val="5981A035"/>
    <w:rsid w:val="59BB896C"/>
    <w:rsid w:val="59DC807E"/>
    <w:rsid w:val="59EC58C9"/>
    <w:rsid w:val="5A1ACAE8"/>
    <w:rsid w:val="5A1D55B1"/>
    <w:rsid w:val="5A4CD494"/>
    <w:rsid w:val="5A625BE4"/>
    <w:rsid w:val="5AD55A24"/>
    <w:rsid w:val="5AF99323"/>
    <w:rsid w:val="5B827EAF"/>
    <w:rsid w:val="5BEF5137"/>
    <w:rsid w:val="5C0F13EA"/>
    <w:rsid w:val="5C33326A"/>
    <w:rsid w:val="5C6164FA"/>
    <w:rsid w:val="5C78B7D9"/>
    <w:rsid w:val="5D2B8689"/>
    <w:rsid w:val="5DE2F297"/>
    <w:rsid w:val="5DE3153E"/>
    <w:rsid w:val="5E271E82"/>
    <w:rsid w:val="5E6E080C"/>
    <w:rsid w:val="5EFCB4F0"/>
    <w:rsid w:val="5F0E0524"/>
    <w:rsid w:val="61416A15"/>
    <w:rsid w:val="6195392F"/>
    <w:rsid w:val="61A46CC6"/>
    <w:rsid w:val="61ADB39A"/>
    <w:rsid w:val="61BB92D4"/>
    <w:rsid w:val="61D4D49A"/>
    <w:rsid w:val="622B8EF0"/>
    <w:rsid w:val="62730E1F"/>
    <w:rsid w:val="6405397D"/>
    <w:rsid w:val="6414825D"/>
    <w:rsid w:val="643EF70B"/>
    <w:rsid w:val="64CAE44F"/>
    <w:rsid w:val="65386F65"/>
    <w:rsid w:val="654F32B4"/>
    <w:rsid w:val="662E566E"/>
    <w:rsid w:val="66F2628A"/>
    <w:rsid w:val="6821D764"/>
    <w:rsid w:val="683F0C65"/>
    <w:rsid w:val="6866E8B4"/>
    <w:rsid w:val="6872619D"/>
    <w:rsid w:val="68B59A67"/>
    <w:rsid w:val="68ED3E15"/>
    <w:rsid w:val="68F78CB5"/>
    <w:rsid w:val="69104DA9"/>
    <w:rsid w:val="691DCC33"/>
    <w:rsid w:val="698F0972"/>
    <w:rsid w:val="6AABC45D"/>
    <w:rsid w:val="6AC09FA5"/>
    <w:rsid w:val="6B1D70CC"/>
    <w:rsid w:val="6B4624EB"/>
    <w:rsid w:val="6B7380F1"/>
    <w:rsid w:val="6BDCD6D3"/>
    <w:rsid w:val="6C9FF873"/>
    <w:rsid w:val="6CA86F3B"/>
    <w:rsid w:val="6CBB5B73"/>
    <w:rsid w:val="6CC42281"/>
    <w:rsid w:val="6CE233F2"/>
    <w:rsid w:val="6CEA1AEA"/>
    <w:rsid w:val="6D0C265D"/>
    <w:rsid w:val="6D544428"/>
    <w:rsid w:val="6EB6EB32"/>
    <w:rsid w:val="6ED5C884"/>
    <w:rsid w:val="6FA25ADB"/>
    <w:rsid w:val="6FB145F6"/>
    <w:rsid w:val="700E1F34"/>
    <w:rsid w:val="701D9A40"/>
    <w:rsid w:val="7063D88C"/>
    <w:rsid w:val="70EB5C9E"/>
    <w:rsid w:val="713B391B"/>
    <w:rsid w:val="71F49168"/>
    <w:rsid w:val="7218E23D"/>
    <w:rsid w:val="727E54A6"/>
    <w:rsid w:val="72E40094"/>
    <w:rsid w:val="73414D76"/>
    <w:rsid w:val="73FB17B6"/>
    <w:rsid w:val="74759D52"/>
    <w:rsid w:val="749E3860"/>
    <w:rsid w:val="749EDFBA"/>
    <w:rsid w:val="7509865D"/>
    <w:rsid w:val="768B4B6B"/>
    <w:rsid w:val="7693F53F"/>
    <w:rsid w:val="7722D7E5"/>
    <w:rsid w:val="7742D6BE"/>
    <w:rsid w:val="77547405"/>
    <w:rsid w:val="777C376E"/>
    <w:rsid w:val="777F106C"/>
    <w:rsid w:val="779B6371"/>
    <w:rsid w:val="78094669"/>
    <w:rsid w:val="78742745"/>
    <w:rsid w:val="78779801"/>
    <w:rsid w:val="78786A5B"/>
    <w:rsid w:val="78C3993A"/>
    <w:rsid w:val="79171FDC"/>
    <w:rsid w:val="7922B812"/>
    <w:rsid w:val="79232B28"/>
    <w:rsid w:val="79410E80"/>
    <w:rsid w:val="79541ECE"/>
    <w:rsid w:val="797C3B66"/>
    <w:rsid w:val="7992C5C4"/>
    <w:rsid w:val="7AD45263"/>
    <w:rsid w:val="7B078490"/>
    <w:rsid w:val="7B5C20DC"/>
    <w:rsid w:val="7BA035B6"/>
    <w:rsid w:val="7BB285D4"/>
    <w:rsid w:val="7BF26850"/>
    <w:rsid w:val="7C286943"/>
    <w:rsid w:val="7CED07A2"/>
    <w:rsid w:val="7CF05C50"/>
    <w:rsid w:val="7CF3477E"/>
    <w:rsid w:val="7D77FFB0"/>
    <w:rsid w:val="7F7DCD5F"/>
    <w:rsid w:val="7F81BF69"/>
    <w:rsid w:val="7FA4A4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E0AFEB"/>
  <w15:docId w15:val="{F9D7E403-CEAE-41D1-8331-98DF25D42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7A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01F62"/>
    <w:pPr>
      <w:tabs>
        <w:tab w:val="center" w:pos="4252"/>
        <w:tab w:val="right" w:pos="8504"/>
      </w:tabs>
      <w:snapToGrid w:val="0"/>
    </w:pPr>
  </w:style>
  <w:style w:type="character" w:customStyle="1" w:styleId="a4">
    <w:name w:val="ヘッダー (文字)"/>
    <w:basedOn w:val="a0"/>
    <w:link w:val="a3"/>
    <w:uiPriority w:val="99"/>
    <w:rsid w:val="00F01F62"/>
  </w:style>
  <w:style w:type="paragraph" w:styleId="a5">
    <w:name w:val="footer"/>
    <w:basedOn w:val="a"/>
    <w:link w:val="a6"/>
    <w:uiPriority w:val="99"/>
    <w:unhideWhenUsed/>
    <w:rsid w:val="00F01F62"/>
    <w:pPr>
      <w:tabs>
        <w:tab w:val="center" w:pos="4252"/>
        <w:tab w:val="right" w:pos="8504"/>
      </w:tabs>
      <w:snapToGrid w:val="0"/>
    </w:pPr>
  </w:style>
  <w:style w:type="character" w:customStyle="1" w:styleId="a6">
    <w:name w:val="フッター (文字)"/>
    <w:basedOn w:val="a0"/>
    <w:link w:val="a5"/>
    <w:uiPriority w:val="99"/>
    <w:rsid w:val="00F01F62"/>
  </w:style>
  <w:style w:type="paragraph" w:styleId="a7">
    <w:name w:val="Balloon Text"/>
    <w:basedOn w:val="a"/>
    <w:link w:val="a8"/>
    <w:uiPriority w:val="99"/>
    <w:semiHidden/>
    <w:unhideWhenUsed/>
    <w:rsid w:val="002F383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F3838"/>
    <w:rPr>
      <w:rFonts w:asciiTheme="majorHAnsi" w:eastAsiaTheme="majorEastAsia" w:hAnsiTheme="majorHAnsi" w:cstheme="majorBidi"/>
      <w:kern w:val="2"/>
      <w:sz w:val="18"/>
      <w:szCs w:val="18"/>
    </w:rPr>
  </w:style>
  <w:style w:type="paragraph" w:styleId="Web">
    <w:name w:val="Normal (Web)"/>
    <w:basedOn w:val="a"/>
    <w:uiPriority w:val="99"/>
    <w:semiHidden/>
    <w:unhideWhenUsed/>
    <w:rsid w:val="0034405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9">
    <w:name w:val="List Paragraph"/>
    <w:basedOn w:val="a"/>
    <w:uiPriority w:val="34"/>
    <w:qFormat/>
    <w:rsid w:val="00B564B5"/>
    <w:pPr>
      <w:ind w:leftChars="400" w:left="840"/>
    </w:pPr>
  </w:style>
  <w:style w:type="table" w:styleId="aa">
    <w:name w:val="Table Grid"/>
    <w:basedOn w:val="a1"/>
    <w:uiPriority w:val="59"/>
    <w:rsid w:val="00E413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semiHidden/>
    <w:unhideWhenUsed/>
    <w:rsid w:val="00415E3D"/>
    <w:rPr>
      <w:color w:val="0000FF"/>
      <w:u w:val="single"/>
    </w:rPr>
  </w:style>
  <w:style w:type="character" w:styleId="ac">
    <w:name w:val="FollowedHyperlink"/>
    <w:basedOn w:val="a0"/>
    <w:uiPriority w:val="99"/>
    <w:semiHidden/>
    <w:unhideWhenUsed/>
    <w:rsid w:val="0028016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1412">
      <w:bodyDiv w:val="1"/>
      <w:marLeft w:val="0"/>
      <w:marRight w:val="0"/>
      <w:marTop w:val="0"/>
      <w:marBottom w:val="0"/>
      <w:divBdr>
        <w:top w:val="none" w:sz="0" w:space="0" w:color="auto"/>
        <w:left w:val="none" w:sz="0" w:space="0" w:color="auto"/>
        <w:bottom w:val="none" w:sz="0" w:space="0" w:color="auto"/>
        <w:right w:val="none" w:sz="0" w:space="0" w:color="auto"/>
      </w:divBdr>
    </w:div>
    <w:div w:id="80837974">
      <w:bodyDiv w:val="1"/>
      <w:marLeft w:val="0"/>
      <w:marRight w:val="0"/>
      <w:marTop w:val="0"/>
      <w:marBottom w:val="0"/>
      <w:divBdr>
        <w:top w:val="none" w:sz="0" w:space="0" w:color="auto"/>
        <w:left w:val="none" w:sz="0" w:space="0" w:color="auto"/>
        <w:bottom w:val="none" w:sz="0" w:space="0" w:color="auto"/>
        <w:right w:val="none" w:sz="0" w:space="0" w:color="auto"/>
      </w:divBdr>
    </w:div>
    <w:div w:id="263538505">
      <w:bodyDiv w:val="1"/>
      <w:marLeft w:val="0"/>
      <w:marRight w:val="0"/>
      <w:marTop w:val="0"/>
      <w:marBottom w:val="0"/>
      <w:divBdr>
        <w:top w:val="none" w:sz="0" w:space="0" w:color="auto"/>
        <w:left w:val="none" w:sz="0" w:space="0" w:color="auto"/>
        <w:bottom w:val="none" w:sz="0" w:space="0" w:color="auto"/>
        <w:right w:val="none" w:sz="0" w:space="0" w:color="auto"/>
      </w:divBdr>
    </w:div>
    <w:div w:id="378941192">
      <w:bodyDiv w:val="1"/>
      <w:marLeft w:val="0"/>
      <w:marRight w:val="0"/>
      <w:marTop w:val="0"/>
      <w:marBottom w:val="0"/>
      <w:divBdr>
        <w:top w:val="none" w:sz="0" w:space="0" w:color="auto"/>
        <w:left w:val="none" w:sz="0" w:space="0" w:color="auto"/>
        <w:bottom w:val="none" w:sz="0" w:space="0" w:color="auto"/>
        <w:right w:val="none" w:sz="0" w:space="0" w:color="auto"/>
      </w:divBdr>
    </w:div>
    <w:div w:id="380789946">
      <w:bodyDiv w:val="1"/>
      <w:marLeft w:val="0"/>
      <w:marRight w:val="0"/>
      <w:marTop w:val="0"/>
      <w:marBottom w:val="0"/>
      <w:divBdr>
        <w:top w:val="none" w:sz="0" w:space="0" w:color="auto"/>
        <w:left w:val="none" w:sz="0" w:space="0" w:color="auto"/>
        <w:bottom w:val="none" w:sz="0" w:space="0" w:color="auto"/>
        <w:right w:val="none" w:sz="0" w:space="0" w:color="auto"/>
      </w:divBdr>
    </w:div>
    <w:div w:id="397826417">
      <w:bodyDiv w:val="1"/>
      <w:marLeft w:val="0"/>
      <w:marRight w:val="0"/>
      <w:marTop w:val="0"/>
      <w:marBottom w:val="0"/>
      <w:divBdr>
        <w:top w:val="none" w:sz="0" w:space="0" w:color="auto"/>
        <w:left w:val="none" w:sz="0" w:space="0" w:color="auto"/>
        <w:bottom w:val="none" w:sz="0" w:space="0" w:color="auto"/>
        <w:right w:val="none" w:sz="0" w:space="0" w:color="auto"/>
      </w:divBdr>
    </w:div>
    <w:div w:id="538247639">
      <w:bodyDiv w:val="1"/>
      <w:marLeft w:val="0"/>
      <w:marRight w:val="0"/>
      <w:marTop w:val="0"/>
      <w:marBottom w:val="0"/>
      <w:divBdr>
        <w:top w:val="none" w:sz="0" w:space="0" w:color="auto"/>
        <w:left w:val="none" w:sz="0" w:space="0" w:color="auto"/>
        <w:bottom w:val="none" w:sz="0" w:space="0" w:color="auto"/>
        <w:right w:val="none" w:sz="0" w:space="0" w:color="auto"/>
      </w:divBdr>
    </w:div>
    <w:div w:id="620919791">
      <w:bodyDiv w:val="1"/>
      <w:marLeft w:val="0"/>
      <w:marRight w:val="0"/>
      <w:marTop w:val="0"/>
      <w:marBottom w:val="0"/>
      <w:divBdr>
        <w:top w:val="none" w:sz="0" w:space="0" w:color="auto"/>
        <w:left w:val="none" w:sz="0" w:space="0" w:color="auto"/>
        <w:bottom w:val="none" w:sz="0" w:space="0" w:color="auto"/>
        <w:right w:val="none" w:sz="0" w:space="0" w:color="auto"/>
      </w:divBdr>
    </w:div>
    <w:div w:id="637805606">
      <w:bodyDiv w:val="1"/>
      <w:marLeft w:val="0"/>
      <w:marRight w:val="0"/>
      <w:marTop w:val="0"/>
      <w:marBottom w:val="0"/>
      <w:divBdr>
        <w:top w:val="none" w:sz="0" w:space="0" w:color="auto"/>
        <w:left w:val="none" w:sz="0" w:space="0" w:color="auto"/>
        <w:bottom w:val="none" w:sz="0" w:space="0" w:color="auto"/>
        <w:right w:val="none" w:sz="0" w:space="0" w:color="auto"/>
      </w:divBdr>
    </w:div>
    <w:div w:id="839541137">
      <w:bodyDiv w:val="1"/>
      <w:marLeft w:val="0"/>
      <w:marRight w:val="0"/>
      <w:marTop w:val="0"/>
      <w:marBottom w:val="0"/>
      <w:divBdr>
        <w:top w:val="none" w:sz="0" w:space="0" w:color="auto"/>
        <w:left w:val="none" w:sz="0" w:space="0" w:color="auto"/>
        <w:bottom w:val="none" w:sz="0" w:space="0" w:color="auto"/>
        <w:right w:val="none" w:sz="0" w:space="0" w:color="auto"/>
      </w:divBdr>
    </w:div>
    <w:div w:id="877358298">
      <w:bodyDiv w:val="1"/>
      <w:marLeft w:val="0"/>
      <w:marRight w:val="0"/>
      <w:marTop w:val="0"/>
      <w:marBottom w:val="0"/>
      <w:divBdr>
        <w:top w:val="none" w:sz="0" w:space="0" w:color="auto"/>
        <w:left w:val="none" w:sz="0" w:space="0" w:color="auto"/>
        <w:bottom w:val="none" w:sz="0" w:space="0" w:color="auto"/>
        <w:right w:val="none" w:sz="0" w:space="0" w:color="auto"/>
      </w:divBdr>
    </w:div>
    <w:div w:id="980309716">
      <w:bodyDiv w:val="1"/>
      <w:marLeft w:val="0"/>
      <w:marRight w:val="0"/>
      <w:marTop w:val="0"/>
      <w:marBottom w:val="0"/>
      <w:divBdr>
        <w:top w:val="none" w:sz="0" w:space="0" w:color="auto"/>
        <w:left w:val="none" w:sz="0" w:space="0" w:color="auto"/>
        <w:bottom w:val="none" w:sz="0" w:space="0" w:color="auto"/>
        <w:right w:val="none" w:sz="0" w:space="0" w:color="auto"/>
      </w:divBdr>
    </w:div>
    <w:div w:id="999386555">
      <w:bodyDiv w:val="1"/>
      <w:marLeft w:val="0"/>
      <w:marRight w:val="0"/>
      <w:marTop w:val="0"/>
      <w:marBottom w:val="0"/>
      <w:divBdr>
        <w:top w:val="none" w:sz="0" w:space="0" w:color="auto"/>
        <w:left w:val="none" w:sz="0" w:space="0" w:color="auto"/>
        <w:bottom w:val="none" w:sz="0" w:space="0" w:color="auto"/>
        <w:right w:val="none" w:sz="0" w:space="0" w:color="auto"/>
      </w:divBdr>
    </w:div>
    <w:div w:id="1123231083">
      <w:bodyDiv w:val="1"/>
      <w:marLeft w:val="0"/>
      <w:marRight w:val="0"/>
      <w:marTop w:val="0"/>
      <w:marBottom w:val="0"/>
      <w:divBdr>
        <w:top w:val="none" w:sz="0" w:space="0" w:color="auto"/>
        <w:left w:val="none" w:sz="0" w:space="0" w:color="auto"/>
        <w:bottom w:val="none" w:sz="0" w:space="0" w:color="auto"/>
        <w:right w:val="none" w:sz="0" w:space="0" w:color="auto"/>
      </w:divBdr>
    </w:div>
    <w:div w:id="1140029569">
      <w:bodyDiv w:val="1"/>
      <w:marLeft w:val="0"/>
      <w:marRight w:val="0"/>
      <w:marTop w:val="0"/>
      <w:marBottom w:val="0"/>
      <w:divBdr>
        <w:top w:val="none" w:sz="0" w:space="0" w:color="auto"/>
        <w:left w:val="none" w:sz="0" w:space="0" w:color="auto"/>
        <w:bottom w:val="none" w:sz="0" w:space="0" w:color="auto"/>
        <w:right w:val="none" w:sz="0" w:space="0" w:color="auto"/>
      </w:divBdr>
    </w:div>
    <w:div w:id="1209682441">
      <w:bodyDiv w:val="1"/>
      <w:marLeft w:val="0"/>
      <w:marRight w:val="0"/>
      <w:marTop w:val="0"/>
      <w:marBottom w:val="0"/>
      <w:divBdr>
        <w:top w:val="none" w:sz="0" w:space="0" w:color="auto"/>
        <w:left w:val="none" w:sz="0" w:space="0" w:color="auto"/>
        <w:bottom w:val="none" w:sz="0" w:space="0" w:color="auto"/>
        <w:right w:val="none" w:sz="0" w:space="0" w:color="auto"/>
      </w:divBdr>
    </w:div>
    <w:div w:id="1441029021">
      <w:bodyDiv w:val="1"/>
      <w:marLeft w:val="0"/>
      <w:marRight w:val="0"/>
      <w:marTop w:val="0"/>
      <w:marBottom w:val="0"/>
      <w:divBdr>
        <w:top w:val="none" w:sz="0" w:space="0" w:color="auto"/>
        <w:left w:val="none" w:sz="0" w:space="0" w:color="auto"/>
        <w:bottom w:val="none" w:sz="0" w:space="0" w:color="auto"/>
        <w:right w:val="none" w:sz="0" w:space="0" w:color="auto"/>
      </w:divBdr>
    </w:div>
    <w:div w:id="1698461214">
      <w:bodyDiv w:val="1"/>
      <w:marLeft w:val="0"/>
      <w:marRight w:val="0"/>
      <w:marTop w:val="0"/>
      <w:marBottom w:val="0"/>
      <w:divBdr>
        <w:top w:val="none" w:sz="0" w:space="0" w:color="auto"/>
        <w:left w:val="none" w:sz="0" w:space="0" w:color="auto"/>
        <w:bottom w:val="none" w:sz="0" w:space="0" w:color="auto"/>
        <w:right w:val="none" w:sz="0" w:space="0" w:color="auto"/>
      </w:divBdr>
    </w:div>
    <w:div w:id="1782455351">
      <w:bodyDiv w:val="1"/>
      <w:marLeft w:val="0"/>
      <w:marRight w:val="0"/>
      <w:marTop w:val="0"/>
      <w:marBottom w:val="0"/>
      <w:divBdr>
        <w:top w:val="none" w:sz="0" w:space="0" w:color="auto"/>
        <w:left w:val="none" w:sz="0" w:space="0" w:color="auto"/>
        <w:bottom w:val="none" w:sz="0" w:space="0" w:color="auto"/>
        <w:right w:val="none" w:sz="0" w:space="0" w:color="auto"/>
      </w:divBdr>
    </w:div>
    <w:div w:id="1885560249">
      <w:bodyDiv w:val="1"/>
      <w:marLeft w:val="0"/>
      <w:marRight w:val="0"/>
      <w:marTop w:val="0"/>
      <w:marBottom w:val="0"/>
      <w:divBdr>
        <w:top w:val="none" w:sz="0" w:space="0" w:color="auto"/>
        <w:left w:val="none" w:sz="0" w:space="0" w:color="auto"/>
        <w:bottom w:val="none" w:sz="0" w:space="0" w:color="auto"/>
        <w:right w:val="none" w:sz="0" w:space="0" w:color="auto"/>
      </w:divBdr>
    </w:div>
    <w:div w:id="1994869095">
      <w:bodyDiv w:val="1"/>
      <w:marLeft w:val="0"/>
      <w:marRight w:val="0"/>
      <w:marTop w:val="0"/>
      <w:marBottom w:val="0"/>
      <w:divBdr>
        <w:top w:val="none" w:sz="0" w:space="0" w:color="auto"/>
        <w:left w:val="none" w:sz="0" w:space="0" w:color="auto"/>
        <w:bottom w:val="none" w:sz="0" w:space="0" w:color="auto"/>
        <w:right w:val="none" w:sz="0" w:space="0" w:color="auto"/>
      </w:divBdr>
    </w:div>
    <w:div w:id="211157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20/10/relationships/intelligence" Target="intelligence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19977;&#37325;&#23398;&#20250;&#28436;&#32773;&#29992;&#37197;&#24067;&#36039;&#26009;\&#19977;&#33256;&#25216;&#25237;&#31295;&#29992;&#12486;&#12531;&#12503;&#12524;&#12540;&#12488;2010.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DEA47-3F65-49C6-AF72-CAC4378E2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三臨技投稿用テンプレート2010</Template>
  <TotalTime>24</TotalTime>
  <Pages>1</Pages>
  <Words>15</Words>
  <Characters>87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【本文】</vt:lpstr>
    </vt:vector>
  </TitlesOfParts>
  <Company/>
  <LinksUpToDate>false</LinksUpToDate>
  <CharactersWithSpaces>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【本文】</dc:title>
  <dc:subject/>
  <dc:creator>SRG-kouhou</dc:creator>
  <cp:keywords/>
  <dc:description/>
  <cp:lastModifiedBy>文康 坂下</cp:lastModifiedBy>
  <cp:revision>8</cp:revision>
  <cp:lastPrinted>2025-08-27T04:27:00Z</cp:lastPrinted>
  <dcterms:created xsi:type="dcterms:W3CDTF">2025-08-30T02:17:00Z</dcterms:created>
  <dcterms:modified xsi:type="dcterms:W3CDTF">2026-08-28T07:44:00Z</dcterms:modified>
</cp:coreProperties>
</file>